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C63" w:rsidRDefault="002F1C63" w:rsidP="002F1C63">
      <w:pPr>
        <w:jc w:val="center"/>
      </w:pPr>
      <w:r w:rsidRPr="002F1C63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34DE15DA" wp14:editId="46F91866">
            <wp:simplePos x="0" y="0"/>
            <wp:positionH relativeFrom="column">
              <wp:posOffset>1862455</wp:posOffset>
            </wp:positionH>
            <wp:positionV relativeFrom="paragraph">
              <wp:posOffset>-566420</wp:posOffset>
            </wp:positionV>
            <wp:extent cx="2007235" cy="4381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C63" w:rsidRDefault="002F1C63" w:rsidP="002F1C63">
      <w:r w:rsidRPr="002F1C63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4BEBFCDF" wp14:editId="3750DDE4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284345" cy="2901950"/>
            <wp:effectExtent l="0" t="0" r="190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C63" w:rsidRDefault="002F1C63" w:rsidP="002F1C63">
      <w:pPr>
        <w:tabs>
          <w:tab w:val="left" w:pos="1320"/>
        </w:tabs>
      </w:pPr>
      <w:r>
        <w:tab/>
      </w:r>
    </w:p>
    <w:p w:rsidR="002F1C63" w:rsidRDefault="002F1C63"/>
    <w:p w:rsidR="002F1C63" w:rsidRDefault="002F1C63" w:rsidP="002F1C63">
      <w:pPr>
        <w:tabs>
          <w:tab w:val="left" w:pos="1320"/>
        </w:tabs>
      </w:pPr>
    </w:p>
    <w:p w:rsidR="002F1C63" w:rsidRPr="002F1C63" w:rsidRDefault="002F1C63" w:rsidP="002F1C63"/>
    <w:p w:rsidR="002F1C63" w:rsidRPr="002F1C63" w:rsidRDefault="002F1C63" w:rsidP="002F1C63"/>
    <w:p w:rsidR="002F1C63" w:rsidRDefault="002F1C63" w:rsidP="002F1C63"/>
    <w:p w:rsidR="00615EBB" w:rsidRDefault="002F1C63" w:rsidP="002F1C63">
      <w:pPr>
        <w:tabs>
          <w:tab w:val="left" w:pos="5655"/>
        </w:tabs>
      </w:pPr>
      <w:r>
        <w:tab/>
      </w:r>
    </w:p>
    <w:p w:rsidR="002F1C63" w:rsidRDefault="002F1C63" w:rsidP="002F1C63">
      <w:pPr>
        <w:tabs>
          <w:tab w:val="center" w:pos="4703"/>
        </w:tabs>
      </w:pPr>
      <w:r w:rsidRPr="002F1C63"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776608A7" wp14:editId="2066DC37">
            <wp:simplePos x="0" y="0"/>
            <wp:positionH relativeFrom="column">
              <wp:posOffset>1297940</wp:posOffset>
            </wp:positionH>
            <wp:positionV relativeFrom="paragraph">
              <wp:posOffset>1348740</wp:posOffset>
            </wp:positionV>
            <wp:extent cx="3609210" cy="3142615"/>
            <wp:effectExtent l="0" t="0" r="0" b="63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1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lastRenderedPageBreak/>
        <w:tab/>
      </w:r>
    </w:p>
    <w:p w:rsidR="002F1C63" w:rsidRDefault="002F1C63" w:rsidP="002F1C63">
      <w:pPr>
        <w:tabs>
          <w:tab w:val="left" w:pos="5655"/>
        </w:tabs>
      </w:pPr>
      <w:r w:rsidRPr="002F1C63"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2956BE0F" wp14:editId="7FC61E03">
            <wp:simplePos x="0" y="0"/>
            <wp:positionH relativeFrom="margin">
              <wp:posOffset>838200</wp:posOffset>
            </wp:positionH>
            <wp:positionV relativeFrom="paragraph">
              <wp:posOffset>-452120</wp:posOffset>
            </wp:positionV>
            <wp:extent cx="3800475" cy="2680335"/>
            <wp:effectExtent l="0" t="0" r="9525" b="571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C63" w:rsidRPr="002F1C63" w:rsidRDefault="002F1C63" w:rsidP="002F1C63">
      <w:pPr>
        <w:tabs>
          <w:tab w:val="left" w:pos="5655"/>
        </w:tabs>
      </w:pPr>
      <w:bookmarkStart w:id="0" w:name="_GoBack"/>
      <w:bookmarkEnd w:id="0"/>
      <w:r w:rsidRPr="002F1C63"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0A82299D" wp14:editId="3E831D0A">
            <wp:simplePos x="0" y="0"/>
            <wp:positionH relativeFrom="page">
              <wp:posOffset>1733550</wp:posOffset>
            </wp:positionH>
            <wp:positionV relativeFrom="paragraph">
              <wp:posOffset>5377180</wp:posOffset>
            </wp:positionV>
            <wp:extent cx="4924425" cy="2944964"/>
            <wp:effectExtent l="0" t="0" r="0" b="825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89" cy="294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C63"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33A87C7A" wp14:editId="61BC3580">
            <wp:simplePos x="0" y="0"/>
            <wp:positionH relativeFrom="margin">
              <wp:align>center</wp:align>
            </wp:positionH>
            <wp:positionV relativeFrom="paragraph">
              <wp:posOffset>2206625</wp:posOffset>
            </wp:positionV>
            <wp:extent cx="3750310" cy="2694619"/>
            <wp:effectExtent l="0" t="0" r="254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69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1C63" w:rsidRPr="002F1C63">
      <w:pgSz w:w="12240" w:h="15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C63" w:rsidRDefault="002F1C63" w:rsidP="002F1C63">
      <w:pPr>
        <w:spacing w:after="0" w:line="240" w:lineRule="auto"/>
      </w:pPr>
      <w:r>
        <w:separator/>
      </w:r>
    </w:p>
  </w:endnote>
  <w:endnote w:type="continuationSeparator" w:id="0">
    <w:p w:rsidR="002F1C63" w:rsidRDefault="002F1C63" w:rsidP="002F1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C63" w:rsidRDefault="002F1C63" w:rsidP="002F1C63">
      <w:pPr>
        <w:spacing w:after="0" w:line="240" w:lineRule="auto"/>
      </w:pPr>
      <w:r>
        <w:separator/>
      </w:r>
    </w:p>
  </w:footnote>
  <w:footnote w:type="continuationSeparator" w:id="0">
    <w:p w:rsidR="002F1C63" w:rsidRDefault="002F1C63" w:rsidP="002F1C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C63"/>
    <w:rsid w:val="002F1C63"/>
    <w:rsid w:val="00401D9C"/>
    <w:rsid w:val="00615EBB"/>
    <w:rsid w:val="0094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7F6A98-D7BA-4794-B156-9C981294C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F1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F1C63"/>
  </w:style>
  <w:style w:type="paragraph" w:styleId="Voettekst">
    <w:name w:val="footer"/>
    <w:basedOn w:val="Standaard"/>
    <w:link w:val="VoettekstChar"/>
    <w:uiPriority w:val="99"/>
    <w:unhideWhenUsed/>
    <w:rsid w:val="002F1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F1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611713E9</Template>
  <TotalTime>11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Assink Lyceum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Ebbekink, Ellen</dc:creator>
  <cp:keywords/>
  <dc:description/>
  <cp:lastModifiedBy>Ebbekink, Ellen</cp:lastModifiedBy>
  <cp:revision>1</cp:revision>
  <dcterms:created xsi:type="dcterms:W3CDTF">2016-08-23T09:58:00Z</dcterms:created>
  <dcterms:modified xsi:type="dcterms:W3CDTF">2016-08-23T10:09:00Z</dcterms:modified>
</cp:coreProperties>
</file>